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D662F" w14:textId="26DABBB9" w:rsidR="002F2016" w:rsidRPr="002E1A52" w:rsidRDefault="00903C82" w:rsidP="677515AC">
      <w:pPr>
        <w:pStyle w:val="Title"/>
        <w:rPr>
          <w:sz w:val="48"/>
          <w:szCs w:val="48"/>
        </w:rPr>
      </w:pPr>
      <w:r w:rsidRPr="002E1A52">
        <w:rPr>
          <w:sz w:val="48"/>
          <w:szCs w:val="48"/>
        </w:rPr>
        <w:t xml:space="preserve">First Give </w:t>
      </w:r>
      <w:r w:rsidR="002E1A52" w:rsidRPr="002E1A52">
        <w:rPr>
          <w:sz w:val="48"/>
          <w:szCs w:val="48"/>
        </w:rPr>
        <w:t>Presentation</w:t>
      </w:r>
      <w:r w:rsidRPr="002E1A52">
        <w:rPr>
          <w:sz w:val="48"/>
          <w:szCs w:val="48"/>
        </w:rPr>
        <w:t xml:space="preserve"> – Student </w:t>
      </w:r>
      <w:r w:rsidR="002E1A52">
        <w:rPr>
          <w:sz w:val="48"/>
          <w:szCs w:val="48"/>
        </w:rPr>
        <w:t>s</w:t>
      </w:r>
      <w:r w:rsidRPr="002E1A52">
        <w:rPr>
          <w:sz w:val="48"/>
          <w:szCs w:val="48"/>
        </w:rPr>
        <w:t xml:space="preserve">upport </w:t>
      </w:r>
      <w:r w:rsidR="002E1A52">
        <w:rPr>
          <w:sz w:val="48"/>
          <w:szCs w:val="48"/>
        </w:rPr>
        <w:t>g</w:t>
      </w:r>
      <w:r w:rsidRPr="002E1A52">
        <w:rPr>
          <w:sz w:val="48"/>
          <w:szCs w:val="48"/>
        </w:rPr>
        <w:t>uide</w:t>
      </w:r>
    </w:p>
    <w:p w14:paraId="02F1590C" w14:textId="18FF672B" w:rsidR="00712092" w:rsidRPr="0032576C" w:rsidRDefault="00903C82" w:rsidP="00903C82">
      <w:pPr>
        <w:pStyle w:val="Heading1"/>
        <w:rPr>
          <w:sz w:val="28"/>
          <w:szCs w:val="28"/>
        </w:rPr>
      </w:pPr>
      <w:r w:rsidRPr="0032576C">
        <w:rPr>
          <w:sz w:val="28"/>
          <w:szCs w:val="28"/>
        </w:rPr>
        <w:t xml:space="preserve">Use this alongside the First Give PowerPoint template to help you plan what you will say. Your slides should </w:t>
      </w:r>
      <w:r w:rsidRPr="0032576C">
        <w:rPr>
          <w:sz w:val="28"/>
          <w:szCs w:val="28"/>
          <w:u w:val="single"/>
        </w:rPr>
        <w:t>support</w:t>
      </w:r>
      <w:r w:rsidRPr="0032576C">
        <w:rPr>
          <w:sz w:val="28"/>
          <w:szCs w:val="28"/>
        </w:rPr>
        <w:t xml:space="preserve"> your presentation – not </w:t>
      </w:r>
      <w:r w:rsidRPr="0032576C">
        <w:rPr>
          <w:sz w:val="28"/>
          <w:szCs w:val="28"/>
          <w:u w:val="single"/>
        </w:rPr>
        <w:t>be</w:t>
      </w:r>
      <w:r w:rsidRPr="0032576C">
        <w:rPr>
          <w:sz w:val="28"/>
          <w:szCs w:val="28"/>
        </w:rPr>
        <w:t xml:space="preserve"> your presentation.</w:t>
      </w:r>
    </w:p>
    <w:p w14:paraId="5576EE51" w14:textId="77777777" w:rsidR="00903C82" w:rsidRDefault="00903C82" w:rsidP="00903C8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10"/>
        <w:gridCol w:w="5311"/>
      </w:tblGrid>
      <w:tr w:rsidR="00903C82" w14:paraId="63CED3B3" w14:textId="77777777" w:rsidTr="00903C82">
        <w:tc>
          <w:tcPr>
            <w:tcW w:w="5310" w:type="dxa"/>
          </w:tcPr>
          <w:p w14:paraId="6D15D99A" w14:textId="4B1D5F14" w:rsidR="00903C82" w:rsidRDefault="00903C82" w:rsidP="00903C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Slide One – Our </w:t>
            </w:r>
            <w:r w:rsidR="00BA7D49">
              <w:rPr>
                <w:b/>
                <w:bCs/>
              </w:rPr>
              <w:t>i</w:t>
            </w:r>
            <w:r>
              <w:rPr>
                <w:b/>
                <w:bCs/>
              </w:rPr>
              <w:t>ntroduction</w:t>
            </w:r>
          </w:p>
          <w:p w14:paraId="0EDCC9F8" w14:textId="77777777" w:rsidR="00903C82" w:rsidRDefault="00903C82" w:rsidP="00903C82">
            <w:pPr>
              <w:pStyle w:val="ListParagraph"/>
              <w:numPr>
                <w:ilvl w:val="0"/>
                <w:numId w:val="38"/>
              </w:numPr>
            </w:pPr>
            <w:r>
              <w:t>Who are you?</w:t>
            </w:r>
          </w:p>
          <w:p w14:paraId="69B694A6" w14:textId="77777777" w:rsidR="00903C82" w:rsidRDefault="00903C82" w:rsidP="00903C82">
            <w:pPr>
              <w:pStyle w:val="ListParagraph"/>
              <w:numPr>
                <w:ilvl w:val="0"/>
                <w:numId w:val="38"/>
              </w:numPr>
            </w:pPr>
            <w:r>
              <w:t>What social issue are you talking about?</w:t>
            </w:r>
          </w:p>
          <w:p w14:paraId="28EC8BC1" w14:textId="77777777" w:rsidR="00903C82" w:rsidRDefault="00903C82" w:rsidP="00903C82">
            <w:pPr>
              <w:pStyle w:val="ListParagraph"/>
              <w:numPr>
                <w:ilvl w:val="0"/>
                <w:numId w:val="38"/>
              </w:numPr>
            </w:pPr>
            <w:r>
              <w:t>What charity are you supporting?</w:t>
            </w:r>
          </w:p>
          <w:p w14:paraId="5CBD2175" w14:textId="77777777" w:rsidR="00952AA9" w:rsidRDefault="00952AA9" w:rsidP="00952AA9"/>
          <w:p w14:paraId="04FB0756" w14:textId="48737102" w:rsidR="00952AA9" w:rsidRPr="00952AA9" w:rsidRDefault="00952AA9" w:rsidP="00952AA9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Top Tip: </w:t>
            </w:r>
            <w:r w:rsidR="00915056">
              <w:rPr>
                <w:b/>
                <w:bCs/>
                <w:color w:val="7030A0"/>
              </w:rPr>
              <w:t>When talking about your social issue or charity – try to make it relevant to your local community throughout your presentation!</w:t>
            </w:r>
          </w:p>
          <w:p w14:paraId="34ACC03F" w14:textId="2CA9D3DD" w:rsidR="00903C82" w:rsidRPr="00903C82" w:rsidRDefault="00903C82" w:rsidP="00903C82">
            <w:pPr>
              <w:pStyle w:val="ListParagraph"/>
            </w:pPr>
          </w:p>
        </w:tc>
        <w:tc>
          <w:tcPr>
            <w:tcW w:w="5311" w:type="dxa"/>
          </w:tcPr>
          <w:p w14:paraId="20AD1319" w14:textId="5ADF4E4D" w:rsidR="00903C82" w:rsidRDefault="00903C82" w:rsidP="00903C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Slide Two – Our </w:t>
            </w:r>
            <w:r w:rsidR="00BA7D49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ocial </w:t>
            </w:r>
            <w:r w:rsidR="00BA7D49">
              <w:rPr>
                <w:b/>
                <w:bCs/>
              </w:rPr>
              <w:t>i</w:t>
            </w:r>
            <w:r>
              <w:rPr>
                <w:b/>
                <w:bCs/>
              </w:rPr>
              <w:t>ssue</w:t>
            </w:r>
          </w:p>
          <w:p w14:paraId="4B8DA21A" w14:textId="77777777" w:rsidR="00903C82" w:rsidRDefault="00903C82" w:rsidP="00903C82">
            <w:pPr>
              <w:pStyle w:val="ListParagraph"/>
              <w:numPr>
                <w:ilvl w:val="0"/>
                <w:numId w:val="39"/>
              </w:numPr>
            </w:pPr>
            <w:r>
              <w:t>Why did you choose this social issue?</w:t>
            </w:r>
          </w:p>
          <w:p w14:paraId="0ADB7454" w14:textId="77777777" w:rsidR="00903C82" w:rsidRDefault="00903C82" w:rsidP="00903C82">
            <w:pPr>
              <w:pStyle w:val="ListParagraph"/>
              <w:numPr>
                <w:ilvl w:val="0"/>
                <w:numId w:val="39"/>
              </w:numPr>
            </w:pPr>
            <w:r>
              <w:t>What have you learned about it?</w:t>
            </w:r>
          </w:p>
          <w:p w14:paraId="72459DBB" w14:textId="77777777" w:rsidR="00903C82" w:rsidRDefault="00903C82" w:rsidP="00903C82">
            <w:pPr>
              <w:pStyle w:val="ListParagraph"/>
              <w:numPr>
                <w:ilvl w:val="0"/>
                <w:numId w:val="39"/>
              </w:numPr>
            </w:pPr>
            <w:r>
              <w:t>Why does it matter?</w:t>
            </w:r>
          </w:p>
          <w:p w14:paraId="5618355F" w14:textId="77777777" w:rsidR="00952AA9" w:rsidRDefault="00952AA9" w:rsidP="00952AA9">
            <w:pPr>
              <w:rPr>
                <w:b/>
                <w:bCs/>
                <w:color w:val="7030A0"/>
              </w:rPr>
            </w:pPr>
          </w:p>
          <w:p w14:paraId="5DC4E832" w14:textId="6827B358" w:rsidR="00903C82" w:rsidRPr="00952AA9" w:rsidRDefault="00952AA9" w:rsidP="00952AA9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Top Tip: </w:t>
            </w:r>
            <w:r w:rsidR="00903C82" w:rsidRPr="00952AA9">
              <w:rPr>
                <w:b/>
                <w:bCs/>
                <w:color w:val="7030A0"/>
              </w:rPr>
              <w:t>Use relevant images, facts, or statistics to support your points</w:t>
            </w:r>
          </w:p>
          <w:p w14:paraId="6257F7EB" w14:textId="30E4F403" w:rsidR="00903C82" w:rsidRPr="00903C82" w:rsidRDefault="00903C82" w:rsidP="00903C82">
            <w:pPr>
              <w:pStyle w:val="ListParagraph"/>
            </w:pPr>
          </w:p>
        </w:tc>
      </w:tr>
      <w:tr w:rsidR="00903C82" w14:paraId="7B12BCEE" w14:textId="77777777" w:rsidTr="00903C82">
        <w:tc>
          <w:tcPr>
            <w:tcW w:w="5310" w:type="dxa"/>
          </w:tcPr>
          <w:p w14:paraId="6F9A8150" w14:textId="3FCFFC50" w:rsidR="00903C82" w:rsidRDefault="00903C82" w:rsidP="00903C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Slide Three – Our </w:t>
            </w:r>
            <w:r w:rsidR="00BA7D49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lass </w:t>
            </w:r>
            <w:r w:rsidR="00BA7D49">
              <w:rPr>
                <w:b/>
                <w:bCs/>
              </w:rPr>
              <w:t>c</w:t>
            </w:r>
            <w:r>
              <w:rPr>
                <w:b/>
                <w:bCs/>
              </w:rPr>
              <w:t>harity</w:t>
            </w:r>
          </w:p>
          <w:p w14:paraId="4256FFEA" w14:textId="77777777" w:rsidR="00903C82" w:rsidRDefault="00903C82" w:rsidP="00903C82">
            <w:pPr>
              <w:pStyle w:val="ListParagraph"/>
              <w:numPr>
                <w:ilvl w:val="0"/>
                <w:numId w:val="40"/>
              </w:numPr>
            </w:pPr>
            <w:r>
              <w:t>What have you learned about your charity?</w:t>
            </w:r>
          </w:p>
          <w:p w14:paraId="3D6B9922" w14:textId="77777777" w:rsidR="00903C82" w:rsidRDefault="00903C82" w:rsidP="00903C82">
            <w:pPr>
              <w:pStyle w:val="ListParagraph"/>
              <w:numPr>
                <w:ilvl w:val="0"/>
                <w:numId w:val="40"/>
              </w:numPr>
            </w:pPr>
            <w:r>
              <w:t>Who does it support and what does it do?</w:t>
            </w:r>
          </w:p>
          <w:p w14:paraId="4E9805EF" w14:textId="77777777" w:rsidR="00903C82" w:rsidRDefault="00903C82" w:rsidP="00903C82">
            <w:pPr>
              <w:pStyle w:val="ListParagraph"/>
              <w:numPr>
                <w:ilvl w:val="0"/>
                <w:numId w:val="40"/>
              </w:numPr>
            </w:pPr>
            <w:r>
              <w:t>What did you discover from your charity meeting?</w:t>
            </w:r>
          </w:p>
          <w:p w14:paraId="57F9F9F8" w14:textId="77777777" w:rsidR="00952AA9" w:rsidRDefault="00952AA9" w:rsidP="00952AA9">
            <w:pPr>
              <w:rPr>
                <w:b/>
                <w:bCs/>
                <w:color w:val="7030A0"/>
              </w:rPr>
            </w:pPr>
          </w:p>
          <w:p w14:paraId="1A309329" w14:textId="2BF791F6" w:rsidR="00903C82" w:rsidRPr="00952AA9" w:rsidRDefault="00952AA9" w:rsidP="00952AA9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Top Tip: </w:t>
            </w:r>
            <w:r w:rsidR="00903C82" w:rsidRPr="00952AA9">
              <w:rPr>
                <w:b/>
                <w:bCs/>
                <w:color w:val="7030A0"/>
              </w:rPr>
              <w:t>Check your coursebook and content cards for useful information</w:t>
            </w:r>
          </w:p>
          <w:p w14:paraId="109C785C" w14:textId="18B4BFAF" w:rsidR="00903C82" w:rsidRPr="00903C82" w:rsidRDefault="00903C82" w:rsidP="00903C82">
            <w:pPr>
              <w:pStyle w:val="ListParagraph"/>
            </w:pPr>
          </w:p>
        </w:tc>
        <w:tc>
          <w:tcPr>
            <w:tcW w:w="5311" w:type="dxa"/>
          </w:tcPr>
          <w:p w14:paraId="43E2D5D2" w14:textId="67615865" w:rsidR="00903C82" w:rsidRDefault="00903C82" w:rsidP="00903C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Slide Four – Our </w:t>
            </w:r>
            <w:r w:rsidR="00BA7D49">
              <w:rPr>
                <w:b/>
                <w:bCs/>
              </w:rPr>
              <w:t>c</w:t>
            </w:r>
            <w:r>
              <w:rPr>
                <w:b/>
                <w:bCs/>
              </w:rPr>
              <w:t xml:space="preserve">harity </w:t>
            </w:r>
            <w:r w:rsidR="00BA7D49">
              <w:rPr>
                <w:b/>
                <w:bCs/>
              </w:rPr>
              <w:t>m</w:t>
            </w:r>
            <w:r>
              <w:rPr>
                <w:b/>
                <w:bCs/>
              </w:rPr>
              <w:t>eeting</w:t>
            </w:r>
          </w:p>
          <w:p w14:paraId="003C38ED" w14:textId="77777777" w:rsidR="00903C82" w:rsidRDefault="00903C82" w:rsidP="00903C82">
            <w:pPr>
              <w:pStyle w:val="ListParagraph"/>
              <w:numPr>
                <w:ilvl w:val="0"/>
                <w:numId w:val="41"/>
              </w:numPr>
            </w:pPr>
            <w:r>
              <w:t>How did you meet your charity representative?</w:t>
            </w:r>
          </w:p>
          <w:p w14:paraId="7E158D51" w14:textId="77777777" w:rsidR="00903C82" w:rsidRDefault="00903C82" w:rsidP="00903C82">
            <w:pPr>
              <w:pStyle w:val="ListParagraph"/>
              <w:numPr>
                <w:ilvl w:val="0"/>
                <w:numId w:val="41"/>
              </w:numPr>
            </w:pPr>
            <w:r>
              <w:t>What did you learn from them?</w:t>
            </w:r>
          </w:p>
          <w:p w14:paraId="2AA4FCB6" w14:textId="77777777" w:rsidR="00903C82" w:rsidRDefault="00903C82" w:rsidP="00903C82">
            <w:pPr>
              <w:pStyle w:val="ListParagraph"/>
              <w:numPr>
                <w:ilvl w:val="0"/>
                <w:numId w:val="41"/>
              </w:numPr>
            </w:pPr>
            <w:r>
              <w:t>What would you like the audience to know about your charity?</w:t>
            </w:r>
          </w:p>
          <w:p w14:paraId="33D7D213" w14:textId="77777777" w:rsidR="00903C82" w:rsidRDefault="00903C82" w:rsidP="00903C82">
            <w:pPr>
              <w:pStyle w:val="ListParagraph"/>
              <w:numPr>
                <w:ilvl w:val="0"/>
                <w:numId w:val="41"/>
              </w:numPr>
            </w:pPr>
            <w:r>
              <w:t>How would the charity use the £1,000 grant?</w:t>
            </w:r>
          </w:p>
          <w:p w14:paraId="76A662C2" w14:textId="77777777" w:rsidR="00952AA9" w:rsidRDefault="00952AA9" w:rsidP="00952AA9">
            <w:pPr>
              <w:rPr>
                <w:b/>
                <w:bCs/>
                <w:color w:val="7030A0"/>
              </w:rPr>
            </w:pPr>
          </w:p>
          <w:p w14:paraId="44DFB490" w14:textId="43001EB2" w:rsidR="00903C82" w:rsidRPr="00952AA9" w:rsidRDefault="00952AA9" w:rsidP="00952AA9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Top Tip: </w:t>
            </w:r>
            <w:r w:rsidR="00903C82" w:rsidRPr="00952AA9">
              <w:rPr>
                <w:b/>
                <w:bCs/>
                <w:color w:val="7030A0"/>
              </w:rPr>
              <w:t>No meeting? Carry out research and use relevant charity images instead</w:t>
            </w:r>
          </w:p>
          <w:p w14:paraId="5DC21E56" w14:textId="56903A62" w:rsidR="00903C82" w:rsidRPr="00903C82" w:rsidRDefault="00903C82" w:rsidP="00903C82">
            <w:pPr>
              <w:pStyle w:val="ListParagraph"/>
            </w:pPr>
          </w:p>
        </w:tc>
      </w:tr>
      <w:tr w:rsidR="00903C82" w14:paraId="251CC8D6" w14:textId="77777777" w:rsidTr="00903C82">
        <w:tc>
          <w:tcPr>
            <w:tcW w:w="5310" w:type="dxa"/>
          </w:tcPr>
          <w:p w14:paraId="3B3DAC9B" w14:textId="011E83FA" w:rsidR="00903C82" w:rsidRDefault="00903C82" w:rsidP="00903C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Slide Five – Our </w:t>
            </w:r>
            <w:r w:rsidR="00BA7D49"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ocial </w:t>
            </w:r>
            <w:r w:rsidR="00BA7D49">
              <w:rPr>
                <w:b/>
                <w:bCs/>
              </w:rPr>
              <w:t>a</w:t>
            </w:r>
            <w:r>
              <w:rPr>
                <w:b/>
                <w:bCs/>
              </w:rPr>
              <w:t>ction</w:t>
            </w:r>
          </w:p>
          <w:p w14:paraId="1234A3CD" w14:textId="77777777" w:rsidR="00903C82" w:rsidRDefault="00903C82" w:rsidP="00903C82">
            <w:pPr>
              <w:pStyle w:val="ListParagraph"/>
              <w:numPr>
                <w:ilvl w:val="0"/>
                <w:numId w:val="42"/>
              </w:numPr>
            </w:pPr>
            <w:r>
              <w:t>What did your class do and how did you plan it?</w:t>
            </w:r>
          </w:p>
          <w:p w14:paraId="7219A18D" w14:textId="77777777" w:rsidR="00903C82" w:rsidRDefault="00903C82" w:rsidP="00903C82">
            <w:pPr>
              <w:pStyle w:val="ListParagraph"/>
              <w:numPr>
                <w:ilvl w:val="0"/>
                <w:numId w:val="42"/>
              </w:numPr>
            </w:pPr>
            <w:r>
              <w:t>What was the impact? Money raised? Awareness? Stories?</w:t>
            </w:r>
          </w:p>
          <w:p w14:paraId="251ABDAF" w14:textId="77777777" w:rsidR="00903C82" w:rsidRDefault="00903C82" w:rsidP="00903C82">
            <w:pPr>
              <w:pStyle w:val="ListParagraph"/>
              <w:numPr>
                <w:ilvl w:val="0"/>
                <w:numId w:val="42"/>
              </w:numPr>
            </w:pPr>
            <w:r>
              <w:t>What evidence do you have? Photos, quotes, figures, feedback?</w:t>
            </w:r>
          </w:p>
          <w:p w14:paraId="20414E66" w14:textId="77777777" w:rsidR="00952AA9" w:rsidRDefault="00952AA9" w:rsidP="00952AA9">
            <w:pPr>
              <w:rPr>
                <w:b/>
                <w:bCs/>
                <w:color w:val="7030A0"/>
              </w:rPr>
            </w:pPr>
          </w:p>
          <w:p w14:paraId="438B94A8" w14:textId="0A029601" w:rsidR="00903C82" w:rsidRPr="00952AA9" w:rsidRDefault="00952AA9" w:rsidP="00952AA9">
            <w:pPr>
              <w:rPr>
                <w:b/>
                <w:bCs/>
                <w:color w:val="7030A0"/>
              </w:rPr>
            </w:pPr>
            <w:r>
              <w:rPr>
                <w:b/>
                <w:bCs/>
                <w:color w:val="7030A0"/>
              </w:rPr>
              <w:t xml:space="preserve">Top Tip: </w:t>
            </w:r>
            <w:r w:rsidR="00903C82" w:rsidRPr="00952AA9">
              <w:rPr>
                <w:b/>
                <w:bCs/>
                <w:color w:val="7030A0"/>
              </w:rPr>
              <w:t>Remember: Tell the story of the whole class, not just your group. Showcase your hard work!</w:t>
            </w:r>
          </w:p>
          <w:p w14:paraId="18E6E1B0" w14:textId="5FE24FB7" w:rsidR="00903C82" w:rsidRPr="00903C82" w:rsidRDefault="00903C82" w:rsidP="00903C82">
            <w:pPr>
              <w:pStyle w:val="ListParagraph"/>
            </w:pPr>
          </w:p>
        </w:tc>
        <w:tc>
          <w:tcPr>
            <w:tcW w:w="5311" w:type="dxa"/>
          </w:tcPr>
          <w:p w14:paraId="6BAFFDC0" w14:textId="11258A36" w:rsidR="00903C82" w:rsidRDefault="00903C82" w:rsidP="00903C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Slide Six – Evaluate and </w:t>
            </w:r>
            <w:r w:rsidR="00BA7D49">
              <w:rPr>
                <w:b/>
                <w:bCs/>
              </w:rPr>
              <w:t>r</w:t>
            </w:r>
            <w:r>
              <w:rPr>
                <w:b/>
                <w:bCs/>
              </w:rPr>
              <w:t>eflect</w:t>
            </w:r>
          </w:p>
          <w:p w14:paraId="1A56B9FD" w14:textId="77777777" w:rsidR="00903C82" w:rsidRDefault="00903C82" w:rsidP="00903C82">
            <w:pPr>
              <w:pStyle w:val="ListParagraph"/>
              <w:numPr>
                <w:ilvl w:val="0"/>
                <w:numId w:val="43"/>
              </w:numPr>
            </w:pPr>
            <w:r>
              <w:t>What went well?</w:t>
            </w:r>
          </w:p>
          <w:p w14:paraId="2DD4FB7D" w14:textId="77777777" w:rsidR="00903C82" w:rsidRDefault="00903C82" w:rsidP="00903C82">
            <w:pPr>
              <w:pStyle w:val="ListParagraph"/>
              <w:numPr>
                <w:ilvl w:val="0"/>
                <w:numId w:val="43"/>
              </w:numPr>
            </w:pPr>
            <w:r>
              <w:t>What would you improve and why?</w:t>
            </w:r>
          </w:p>
          <w:p w14:paraId="02DF43C1" w14:textId="77777777" w:rsidR="00903C82" w:rsidRDefault="00903C82" w:rsidP="00903C82">
            <w:pPr>
              <w:pStyle w:val="ListParagraph"/>
              <w:numPr>
                <w:ilvl w:val="0"/>
                <w:numId w:val="43"/>
              </w:numPr>
            </w:pPr>
            <w:r>
              <w:t>What have you learned?</w:t>
            </w:r>
          </w:p>
          <w:p w14:paraId="563BF854" w14:textId="77777777" w:rsidR="00903C82" w:rsidRDefault="00903C82" w:rsidP="00903C82">
            <w:pPr>
              <w:pStyle w:val="ListParagraph"/>
              <w:numPr>
                <w:ilvl w:val="0"/>
                <w:numId w:val="43"/>
              </w:numPr>
            </w:pPr>
            <w:r>
              <w:t>Would you do your social action again? Why?</w:t>
            </w:r>
          </w:p>
          <w:p w14:paraId="0FAEAB1E" w14:textId="77777777" w:rsidR="00952AA9" w:rsidRDefault="00952AA9" w:rsidP="00952AA9">
            <w:pPr>
              <w:rPr>
                <w:b/>
                <w:bCs/>
                <w:color w:val="7030A0"/>
              </w:rPr>
            </w:pPr>
          </w:p>
          <w:p w14:paraId="6C6CCDB7" w14:textId="00155523" w:rsidR="00952AA9" w:rsidRPr="00952AA9" w:rsidRDefault="00952AA9" w:rsidP="00952AA9">
            <w:pPr>
              <w:rPr>
                <w:b/>
                <w:bCs/>
              </w:rPr>
            </w:pPr>
            <w:r>
              <w:rPr>
                <w:b/>
                <w:bCs/>
                <w:color w:val="7030A0"/>
              </w:rPr>
              <w:t xml:space="preserve">Top Tip: </w:t>
            </w:r>
            <w:r w:rsidRPr="00952AA9">
              <w:rPr>
                <w:b/>
                <w:bCs/>
                <w:color w:val="7030A0"/>
              </w:rPr>
              <w:t>Evaluation and reflection are tough skills! Spend some time really thinking about this as a group.</w:t>
            </w:r>
          </w:p>
        </w:tc>
      </w:tr>
    </w:tbl>
    <w:p w14:paraId="64C4B0AB" w14:textId="77777777" w:rsidR="00903C82" w:rsidRDefault="00903C82" w:rsidP="00903C82"/>
    <w:p w14:paraId="200A4F27" w14:textId="2CE4AFC6" w:rsidR="00915056" w:rsidRPr="00915056" w:rsidRDefault="00915056" w:rsidP="00903C82">
      <w:pPr>
        <w:rPr>
          <w:b/>
          <w:bCs/>
        </w:rPr>
      </w:pPr>
      <w:r>
        <w:rPr>
          <w:b/>
          <w:bCs/>
        </w:rPr>
        <w:t xml:space="preserve">Make it </w:t>
      </w:r>
      <w:r w:rsidR="00D75A53">
        <w:rPr>
          <w:b/>
          <w:bCs/>
        </w:rPr>
        <w:t>m</w:t>
      </w:r>
      <w:r>
        <w:rPr>
          <w:b/>
          <w:bCs/>
        </w:rPr>
        <w:t>emorable…</w:t>
      </w:r>
    </w:p>
    <w:p w14:paraId="600578C5" w14:textId="77777777" w:rsidR="00903C82" w:rsidRPr="00915056" w:rsidRDefault="00903C82" w:rsidP="00903C82">
      <w:r w:rsidRPr="00915056">
        <w:t>Think about how you can engage your audience:</w:t>
      </w:r>
    </w:p>
    <w:p w14:paraId="4CF702B8" w14:textId="77777777" w:rsidR="00903C82" w:rsidRPr="00915056" w:rsidRDefault="00903C82" w:rsidP="00915056">
      <w:pPr>
        <w:jc w:val="center"/>
      </w:pPr>
      <w:r w:rsidRPr="00915056">
        <w:rPr>
          <w:rFonts w:ascii="Segoe UI Emoji" w:hAnsi="Segoe UI Emoji" w:cs="Segoe UI Emoji"/>
        </w:rPr>
        <w:t>🎥</w:t>
      </w:r>
      <w:r w:rsidRPr="00915056">
        <w:t xml:space="preserve"> Video | </w:t>
      </w:r>
      <w:r w:rsidRPr="00915056">
        <w:rPr>
          <w:rFonts w:ascii="Segoe UI Emoji" w:hAnsi="Segoe UI Emoji" w:cs="Segoe UI Emoji"/>
        </w:rPr>
        <w:t>🎭</w:t>
      </w:r>
      <w:r w:rsidRPr="00915056">
        <w:t xml:space="preserve"> Role play | </w:t>
      </w:r>
      <w:r w:rsidRPr="00915056">
        <w:rPr>
          <w:rFonts w:ascii="Segoe UI Emoji" w:hAnsi="Segoe UI Emoji" w:cs="Segoe UI Emoji"/>
        </w:rPr>
        <w:t>🎤</w:t>
      </w:r>
      <w:r w:rsidRPr="00915056">
        <w:t xml:space="preserve"> Poetry | </w:t>
      </w:r>
      <w:r w:rsidRPr="00915056">
        <w:rPr>
          <w:rFonts w:ascii="Segoe UI Emoji" w:hAnsi="Segoe UI Emoji" w:cs="Segoe UI Emoji"/>
        </w:rPr>
        <w:t>🙋</w:t>
      </w:r>
      <w:r w:rsidRPr="00915056">
        <w:t xml:space="preserve"> Audience participation | </w:t>
      </w:r>
      <w:r w:rsidRPr="00915056">
        <w:rPr>
          <w:rFonts w:ascii="Segoe UI Emoji" w:hAnsi="Segoe UI Emoji" w:cs="Segoe UI Emoji"/>
        </w:rPr>
        <w:t>🖼️</w:t>
      </w:r>
      <w:r w:rsidRPr="00915056">
        <w:t xml:space="preserve"> Photos | </w:t>
      </w:r>
      <w:r w:rsidRPr="00915056">
        <w:rPr>
          <w:rFonts w:ascii="Segoe UI Emoji" w:hAnsi="Segoe UI Emoji" w:cs="Segoe UI Emoji"/>
        </w:rPr>
        <w:t>🎨</w:t>
      </w:r>
      <w:r w:rsidRPr="00915056">
        <w:t xml:space="preserve"> Props</w:t>
      </w:r>
    </w:p>
    <w:p w14:paraId="2ADA1FD9" w14:textId="77777777" w:rsidR="00014930" w:rsidRPr="00014930" w:rsidRDefault="00014930" w:rsidP="00903C82">
      <w:pPr>
        <w:rPr>
          <w:b/>
          <w:bCs/>
          <w:sz w:val="4"/>
          <w:szCs w:val="4"/>
        </w:rPr>
      </w:pPr>
    </w:p>
    <w:p w14:paraId="7F66684D" w14:textId="7E7D6008" w:rsidR="00915056" w:rsidRDefault="00915056" w:rsidP="00903C82">
      <w:pPr>
        <w:rPr>
          <w:b/>
          <w:bCs/>
        </w:rPr>
      </w:pPr>
      <w:r>
        <w:rPr>
          <w:b/>
          <w:bCs/>
        </w:rPr>
        <w:t xml:space="preserve">Before </w:t>
      </w:r>
      <w:r w:rsidR="00D75A53">
        <w:rPr>
          <w:b/>
          <w:bCs/>
        </w:rPr>
        <w:t>y</w:t>
      </w:r>
      <w:r>
        <w:rPr>
          <w:b/>
          <w:bCs/>
        </w:rPr>
        <w:t xml:space="preserve">ou </w:t>
      </w:r>
      <w:r w:rsidR="00D75A53">
        <w:rPr>
          <w:b/>
          <w:bCs/>
        </w:rPr>
        <w:t>p</w:t>
      </w:r>
      <w:r>
        <w:rPr>
          <w:b/>
          <w:bCs/>
        </w:rPr>
        <w:t>resent…</w:t>
      </w:r>
    </w:p>
    <w:p w14:paraId="516F72CE" w14:textId="3C2E0CDE" w:rsidR="00903C82" w:rsidRDefault="00915056" w:rsidP="007444E5">
      <w:r>
        <w:t>Ensure that your message is clear</w:t>
      </w:r>
      <w:r w:rsidR="00D75A53">
        <w:t>;</w:t>
      </w:r>
      <w:r>
        <w:t xml:space="preserve"> everyone knows their role</w:t>
      </w:r>
      <w:r w:rsidR="00D75A53">
        <w:t>;</w:t>
      </w:r>
      <w:r>
        <w:t xml:space="preserve"> you have rehearsed well</w:t>
      </w:r>
      <w:r w:rsidR="00D75A53">
        <w:t>;</w:t>
      </w:r>
      <w:r>
        <w:t xml:space="preserve"> you are confident, loud, and engaging</w:t>
      </w:r>
      <w:r w:rsidR="00D75A53">
        <w:t>;</w:t>
      </w:r>
      <w:r>
        <w:t xml:space="preserve"> and that you can clearly explain why your charity deserves the £1,000 First Give grant!</w:t>
      </w:r>
    </w:p>
    <w:sectPr w:rsidR="00903C82" w:rsidSect="002F2016">
      <w:headerReference w:type="default" r:id="rId10"/>
      <w:pgSz w:w="11906" w:h="16838"/>
      <w:pgMar w:top="1440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C4D1B" w14:textId="77777777" w:rsidR="00D475EC" w:rsidRDefault="00D475EC" w:rsidP="002F2016">
      <w:pPr>
        <w:spacing w:after="0" w:line="240" w:lineRule="auto"/>
      </w:pPr>
      <w:r>
        <w:separator/>
      </w:r>
    </w:p>
  </w:endnote>
  <w:endnote w:type="continuationSeparator" w:id="0">
    <w:p w14:paraId="01D5C4BA" w14:textId="77777777" w:rsidR="00D475EC" w:rsidRDefault="00D475EC" w:rsidP="002F2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D0EE0" w14:textId="77777777" w:rsidR="00D475EC" w:rsidRDefault="00D475EC" w:rsidP="002F2016">
      <w:pPr>
        <w:spacing w:after="0" w:line="240" w:lineRule="auto"/>
      </w:pPr>
      <w:r>
        <w:separator/>
      </w:r>
    </w:p>
  </w:footnote>
  <w:footnote w:type="continuationSeparator" w:id="0">
    <w:p w14:paraId="5937B4AB" w14:textId="77777777" w:rsidR="00D475EC" w:rsidRDefault="00D475EC" w:rsidP="002F2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6532" w14:textId="77777777" w:rsidR="002F2016" w:rsidRDefault="002F2016" w:rsidP="002F2016">
    <w:pPr>
      <w:pStyle w:val="Header"/>
      <w:jc w:val="right"/>
    </w:pPr>
    <w:r>
      <w:rPr>
        <w:noProof/>
      </w:rPr>
      <w:drawing>
        <wp:inline distT="0" distB="0" distL="0" distR="0" wp14:anchorId="49C9F37E" wp14:editId="638F121F">
          <wp:extent cx="2360428" cy="713673"/>
          <wp:effectExtent l="0" t="0" r="1905" b="0"/>
          <wp:docPr id="24" name="Picture 24" descr="A picture containing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G-logo-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5085" cy="715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F40E40" w14:textId="77777777" w:rsidR="002F2016" w:rsidRDefault="002F2016">
    <w:pPr>
      <w:pStyle w:val="Header"/>
    </w:pPr>
  </w:p>
  <w:p w14:paraId="4FD373FB" w14:textId="77777777" w:rsidR="002F2016" w:rsidRDefault="002F2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43CB0"/>
    <w:multiLevelType w:val="hybridMultilevel"/>
    <w:tmpl w:val="D362D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530D9"/>
    <w:multiLevelType w:val="hybridMultilevel"/>
    <w:tmpl w:val="69CC3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B7476"/>
    <w:multiLevelType w:val="hybridMultilevel"/>
    <w:tmpl w:val="2466DB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94EB8"/>
    <w:multiLevelType w:val="hybridMultilevel"/>
    <w:tmpl w:val="5A2804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70139"/>
    <w:multiLevelType w:val="multilevel"/>
    <w:tmpl w:val="072ED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8B3C72"/>
    <w:multiLevelType w:val="hybridMultilevel"/>
    <w:tmpl w:val="3A2AE3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41A46"/>
    <w:multiLevelType w:val="hybridMultilevel"/>
    <w:tmpl w:val="57CA33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051BDF"/>
    <w:multiLevelType w:val="hybridMultilevel"/>
    <w:tmpl w:val="BB589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27831"/>
    <w:multiLevelType w:val="multilevel"/>
    <w:tmpl w:val="8E1A0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A95A2D"/>
    <w:multiLevelType w:val="multilevel"/>
    <w:tmpl w:val="634E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9041D2"/>
    <w:multiLevelType w:val="hybridMultilevel"/>
    <w:tmpl w:val="BDD634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B3525"/>
    <w:multiLevelType w:val="multilevel"/>
    <w:tmpl w:val="2B12A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0632C99"/>
    <w:multiLevelType w:val="hybridMultilevel"/>
    <w:tmpl w:val="51E07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294D7E"/>
    <w:multiLevelType w:val="hybridMultilevel"/>
    <w:tmpl w:val="4EB624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84F55"/>
    <w:multiLevelType w:val="hybridMultilevel"/>
    <w:tmpl w:val="EBEA2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B0600"/>
    <w:multiLevelType w:val="hybridMultilevel"/>
    <w:tmpl w:val="A10238C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A98379A"/>
    <w:multiLevelType w:val="hybridMultilevel"/>
    <w:tmpl w:val="AC8027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5B5363"/>
    <w:multiLevelType w:val="multilevel"/>
    <w:tmpl w:val="9E046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F980B56"/>
    <w:multiLevelType w:val="multilevel"/>
    <w:tmpl w:val="3C34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0E73B06"/>
    <w:multiLevelType w:val="hybridMultilevel"/>
    <w:tmpl w:val="285E29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697108"/>
    <w:multiLevelType w:val="hybridMultilevel"/>
    <w:tmpl w:val="186419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193D63"/>
    <w:multiLevelType w:val="multilevel"/>
    <w:tmpl w:val="79FC2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5FD68A1"/>
    <w:multiLevelType w:val="hybridMultilevel"/>
    <w:tmpl w:val="EBEA2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DE5C4C"/>
    <w:multiLevelType w:val="multilevel"/>
    <w:tmpl w:val="311C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4F4DB2"/>
    <w:multiLevelType w:val="multilevel"/>
    <w:tmpl w:val="DBA6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D539F4"/>
    <w:multiLevelType w:val="multilevel"/>
    <w:tmpl w:val="ED6E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56C0750"/>
    <w:multiLevelType w:val="multilevel"/>
    <w:tmpl w:val="8FDC6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E9614D"/>
    <w:multiLevelType w:val="multilevel"/>
    <w:tmpl w:val="0CA2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A80B46"/>
    <w:multiLevelType w:val="hybridMultilevel"/>
    <w:tmpl w:val="6A9089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B9156A"/>
    <w:multiLevelType w:val="hybridMultilevel"/>
    <w:tmpl w:val="EBEA2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D85102"/>
    <w:multiLevelType w:val="multilevel"/>
    <w:tmpl w:val="1C00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9A086A"/>
    <w:multiLevelType w:val="hybridMultilevel"/>
    <w:tmpl w:val="C78243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14D0B"/>
    <w:multiLevelType w:val="hybridMultilevel"/>
    <w:tmpl w:val="D310A18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97C351C"/>
    <w:multiLevelType w:val="multilevel"/>
    <w:tmpl w:val="47387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D1085D"/>
    <w:multiLevelType w:val="hybridMultilevel"/>
    <w:tmpl w:val="EBEA28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937AB8"/>
    <w:multiLevelType w:val="hybridMultilevel"/>
    <w:tmpl w:val="591E5F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9F313F"/>
    <w:multiLevelType w:val="multilevel"/>
    <w:tmpl w:val="08BE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6F06D1"/>
    <w:multiLevelType w:val="hybridMultilevel"/>
    <w:tmpl w:val="4B821B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D552D3"/>
    <w:multiLevelType w:val="hybridMultilevel"/>
    <w:tmpl w:val="3BCA2E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1B7F3E"/>
    <w:multiLevelType w:val="hybridMultilevel"/>
    <w:tmpl w:val="EBEA2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9A0372"/>
    <w:multiLevelType w:val="hybridMultilevel"/>
    <w:tmpl w:val="EBEA2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97989"/>
    <w:multiLevelType w:val="multilevel"/>
    <w:tmpl w:val="AA4A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05317A"/>
    <w:multiLevelType w:val="multilevel"/>
    <w:tmpl w:val="8ABAA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0023400">
    <w:abstractNumId w:val="31"/>
  </w:num>
  <w:num w:numId="2" w16cid:durableId="143201963">
    <w:abstractNumId w:val="23"/>
  </w:num>
  <w:num w:numId="3" w16cid:durableId="842666016">
    <w:abstractNumId w:val="36"/>
  </w:num>
  <w:num w:numId="4" w16cid:durableId="1721711566">
    <w:abstractNumId w:val="24"/>
  </w:num>
  <w:num w:numId="5" w16cid:durableId="1921790187">
    <w:abstractNumId w:val="11"/>
  </w:num>
  <w:num w:numId="6" w16cid:durableId="266013092">
    <w:abstractNumId w:val="41"/>
  </w:num>
  <w:num w:numId="7" w16cid:durableId="773091534">
    <w:abstractNumId w:val="32"/>
  </w:num>
  <w:num w:numId="8" w16cid:durableId="653609662">
    <w:abstractNumId w:val="15"/>
  </w:num>
  <w:num w:numId="9" w16cid:durableId="132869454">
    <w:abstractNumId w:val="1"/>
  </w:num>
  <w:num w:numId="10" w16cid:durableId="620263225">
    <w:abstractNumId w:val="0"/>
  </w:num>
  <w:num w:numId="11" w16cid:durableId="349184477">
    <w:abstractNumId w:val="35"/>
  </w:num>
  <w:num w:numId="12" w16cid:durableId="2035574974">
    <w:abstractNumId w:val="2"/>
  </w:num>
  <w:num w:numId="13" w16cid:durableId="933442389">
    <w:abstractNumId w:val="34"/>
  </w:num>
  <w:num w:numId="14" w16cid:durableId="562565561">
    <w:abstractNumId w:val="20"/>
  </w:num>
  <w:num w:numId="15" w16cid:durableId="1334261338">
    <w:abstractNumId w:val="10"/>
  </w:num>
  <w:num w:numId="16" w16cid:durableId="1677883376">
    <w:abstractNumId w:val="19"/>
  </w:num>
  <w:num w:numId="17" w16cid:durableId="964769841">
    <w:abstractNumId w:val="37"/>
  </w:num>
  <w:num w:numId="18" w16cid:durableId="654070483">
    <w:abstractNumId w:val="28"/>
  </w:num>
  <w:num w:numId="19" w16cid:durableId="924531697">
    <w:abstractNumId w:val="39"/>
  </w:num>
  <w:num w:numId="20" w16cid:durableId="1215199335">
    <w:abstractNumId w:val="14"/>
  </w:num>
  <w:num w:numId="21" w16cid:durableId="1104884682">
    <w:abstractNumId w:val="29"/>
  </w:num>
  <w:num w:numId="22" w16cid:durableId="957101125">
    <w:abstractNumId w:val="22"/>
  </w:num>
  <w:num w:numId="23" w16cid:durableId="1597833658">
    <w:abstractNumId w:val="40"/>
  </w:num>
  <w:num w:numId="24" w16cid:durableId="1741366541">
    <w:abstractNumId w:val="30"/>
  </w:num>
  <w:num w:numId="25" w16cid:durableId="909076524">
    <w:abstractNumId w:val="4"/>
  </w:num>
  <w:num w:numId="26" w16cid:durableId="1474330089">
    <w:abstractNumId w:val="17"/>
  </w:num>
  <w:num w:numId="27" w16cid:durableId="1788154641">
    <w:abstractNumId w:val="8"/>
  </w:num>
  <w:num w:numId="28" w16cid:durableId="812672425">
    <w:abstractNumId w:val="9"/>
  </w:num>
  <w:num w:numId="29" w16cid:durableId="185942987">
    <w:abstractNumId w:val="27"/>
  </w:num>
  <w:num w:numId="30" w16cid:durableId="495387055">
    <w:abstractNumId w:val="42"/>
  </w:num>
  <w:num w:numId="31" w16cid:durableId="743603773">
    <w:abstractNumId w:val="21"/>
  </w:num>
  <w:num w:numId="32" w16cid:durableId="628558029">
    <w:abstractNumId w:val="25"/>
  </w:num>
  <w:num w:numId="33" w16cid:durableId="631053949">
    <w:abstractNumId w:val="26"/>
  </w:num>
  <w:num w:numId="34" w16cid:durableId="1428116726">
    <w:abstractNumId w:val="33"/>
  </w:num>
  <w:num w:numId="35" w16cid:durableId="1368331893">
    <w:abstractNumId w:val="18"/>
  </w:num>
  <w:num w:numId="36" w16cid:durableId="1966501392">
    <w:abstractNumId w:val="13"/>
  </w:num>
  <w:num w:numId="37" w16cid:durableId="1414931942">
    <w:abstractNumId w:val="6"/>
  </w:num>
  <w:num w:numId="38" w16cid:durableId="618609871">
    <w:abstractNumId w:val="5"/>
  </w:num>
  <w:num w:numId="39" w16cid:durableId="948970451">
    <w:abstractNumId w:val="3"/>
  </w:num>
  <w:num w:numId="40" w16cid:durableId="1933854598">
    <w:abstractNumId w:val="7"/>
  </w:num>
  <w:num w:numId="41" w16cid:durableId="1592157890">
    <w:abstractNumId w:val="38"/>
  </w:num>
  <w:num w:numId="42" w16cid:durableId="794832382">
    <w:abstractNumId w:val="12"/>
  </w:num>
  <w:num w:numId="43" w16cid:durableId="106156200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359"/>
    <w:rsid w:val="00014930"/>
    <w:rsid w:val="00052520"/>
    <w:rsid w:val="00067DDC"/>
    <w:rsid w:val="0008375F"/>
    <w:rsid w:val="00096F90"/>
    <w:rsid w:val="000B0DAA"/>
    <w:rsid w:val="001101A9"/>
    <w:rsid w:val="00116BC0"/>
    <w:rsid w:val="0017013F"/>
    <w:rsid w:val="001804BB"/>
    <w:rsid w:val="00191677"/>
    <w:rsid w:val="001B52B2"/>
    <w:rsid w:val="001B6D39"/>
    <w:rsid w:val="001B6FB3"/>
    <w:rsid w:val="001E517C"/>
    <w:rsid w:val="00220B6E"/>
    <w:rsid w:val="002261B5"/>
    <w:rsid w:val="00235AFD"/>
    <w:rsid w:val="00251169"/>
    <w:rsid w:val="00265120"/>
    <w:rsid w:val="00281977"/>
    <w:rsid w:val="002E1A52"/>
    <w:rsid w:val="002F2016"/>
    <w:rsid w:val="0032576C"/>
    <w:rsid w:val="00340403"/>
    <w:rsid w:val="00373838"/>
    <w:rsid w:val="0037576A"/>
    <w:rsid w:val="003D1190"/>
    <w:rsid w:val="003E6E43"/>
    <w:rsid w:val="003F5FEE"/>
    <w:rsid w:val="004175F2"/>
    <w:rsid w:val="004240ED"/>
    <w:rsid w:val="004538EA"/>
    <w:rsid w:val="00515294"/>
    <w:rsid w:val="005200A9"/>
    <w:rsid w:val="005640EB"/>
    <w:rsid w:val="00571AC3"/>
    <w:rsid w:val="005946DD"/>
    <w:rsid w:val="005A2F06"/>
    <w:rsid w:val="005A652D"/>
    <w:rsid w:val="005B563C"/>
    <w:rsid w:val="005B7118"/>
    <w:rsid w:val="005C0C35"/>
    <w:rsid w:val="00651F2A"/>
    <w:rsid w:val="00656DFD"/>
    <w:rsid w:val="006C7128"/>
    <w:rsid w:val="006D59B4"/>
    <w:rsid w:val="0070018C"/>
    <w:rsid w:val="00712092"/>
    <w:rsid w:val="00721E06"/>
    <w:rsid w:val="00722AD6"/>
    <w:rsid w:val="007444E5"/>
    <w:rsid w:val="00763B62"/>
    <w:rsid w:val="00766767"/>
    <w:rsid w:val="00766C1C"/>
    <w:rsid w:val="007759FD"/>
    <w:rsid w:val="00783318"/>
    <w:rsid w:val="007C27E2"/>
    <w:rsid w:val="008277E1"/>
    <w:rsid w:val="008802A8"/>
    <w:rsid w:val="008802B2"/>
    <w:rsid w:val="00881D07"/>
    <w:rsid w:val="008C3890"/>
    <w:rsid w:val="008C438A"/>
    <w:rsid w:val="008D4BCD"/>
    <w:rsid w:val="008E122C"/>
    <w:rsid w:val="00903C82"/>
    <w:rsid w:val="00915056"/>
    <w:rsid w:val="00917D4A"/>
    <w:rsid w:val="00952AA9"/>
    <w:rsid w:val="00982D4F"/>
    <w:rsid w:val="009E3321"/>
    <w:rsid w:val="009F31B4"/>
    <w:rsid w:val="00A264F4"/>
    <w:rsid w:val="00A85309"/>
    <w:rsid w:val="00A90260"/>
    <w:rsid w:val="00A97C73"/>
    <w:rsid w:val="00AB4E9C"/>
    <w:rsid w:val="00AF7089"/>
    <w:rsid w:val="00B45D27"/>
    <w:rsid w:val="00B62F13"/>
    <w:rsid w:val="00B67F00"/>
    <w:rsid w:val="00BA7D49"/>
    <w:rsid w:val="00BB7AAD"/>
    <w:rsid w:val="00BF1571"/>
    <w:rsid w:val="00C16643"/>
    <w:rsid w:val="00C41195"/>
    <w:rsid w:val="00C70345"/>
    <w:rsid w:val="00CB6CFC"/>
    <w:rsid w:val="00CD3DAE"/>
    <w:rsid w:val="00CE6E14"/>
    <w:rsid w:val="00CE75BC"/>
    <w:rsid w:val="00CF5505"/>
    <w:rsid w:val="00CF657A"/>
    <w:rsid w:val="00D07CC8"/>
    <w:rsid w:val="00D24359"/>
    <w:rsid w:val="00D475EC"/>
    <w:rsid w:val="00D517CA"/>
    <w:rsid w:val="00D56F27"/>
    <w:rsid w:val="00D75A53"/>
    <w:rsid w:val="00DA320F"/>
    <w:rsid w:val="00DC1BAD"/>
    <w:rsid w:val="00DE5A5F"/>
    <w:rsid w:val="00E10E98"/>
    <w:rsid w:val="00E1222D"/>
    <w:rsid w:val="00E444AA"/>
    <w:rsid w:val="00EC255B"/>
    <w:rsid w:val="00F071D8"/>
    <w:rsid w:val="00F74998"/>
    <w:rsid w:val="6775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E2283"/>
  <w15:chartTrackingRefBased/>
  <w15:docId w15:val="{69328A3B-51F2-4122-9331-1AAB4EBD8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016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2F2016"/>
    <w:pPr>
      <w:keepNext/>
      <w:keepLines/>
      <w:spacing w:before="240" w:after="0"/>
      <w:outlineLvl w:val="0"/>
    </w:pPr>
    <w:rPr>
      <w:rFonts w:eastAsiaTheme="majorEastAsia" w:cstheme="majorBidi"/>
      <w:color w:val="404040" w:themeColor="text1" w:themeTint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66767"/>
    <w:pPr>
      <w:keepNext/>
      <w:keepLines/>
      <w:spacing w:before="40" w:after="0"/>
      <w:outlineLvl w:val="1"/>
    </w:pPr>
    <w:rPr>
      <w:rFonts w:eastAsiaTheme="majorEastAsia" w:cstheme="majorBidi"/>
      <w:color w:val="5A007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6767"/>
    <w:pPr>
      <w:keepNext/>
      <w:keepLines/>
      <w:spacing w:before="40" w:after="0"/>
      <w:outlineLvl w:val="2"/>
    </w:pPr>
    <w:rPr>
      <w:rFonts w:eastAsiaTheme="majorEastAsia" w:cstheme="majorBidi"/>
      <w:color w:val="5A007D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2016"/>
    <w:rPr>
      <w:rFonts w:ascii="Arial" w:eastAsiaTheme="majorEastAsia" w:hAnsi="Arial" w:cstheme="majorBidi"/>
      <w:color w:val="404040" w:themeColor="text1" w:themeTint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66767"/>
    <w:rPr>
      <w:rFonts w:ascii="Arial" w:eastAsiaTheme="majorEastAsia" w:hAnsi="Arial" w:cstheme="majorBidi"/>
      <w:color w:val="5A007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6767"/>
    <w:rPr>
      <w:rFonts w:ascii="Arial" w:eastAsiaTheme="majorEastAsia" w:hAnsi="Arial" w:cstheme="majorBidi"/>
      <w:color w:val="5A007D"/>
      <w:sz w:val="24"/>
      <w:szCs w:val="24"/>
    </w:rPr>
  </w:style>
  <w:style w:type="paragraph" w:styleId="Title">
    <w:name w:val="Title"/>
    <w:basedOn w:val="Normal"/>
    <w:next w:val="Heading1"/>
    <w:link w:val="TitleChar"/>
    <w:uiPriority w:val="10"/>
    <w:qFormat/>
    <w:rsid w:val="00766767"/>
    <w:pPr>
      <w:spacing w:after="0" w:line="240" w:lineRule="auto"/>
      <w:contextualSpacing/>
    </w:pPr>
    <w:rPr>
      <w:rFonts w:eastAsiaTheme="majorEastAsia" w:cstheme="majorBidi"/>
      <w:color w:val="5A007D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6767"/>
    <w:rPr>
      <w:rFonts w:ascii="Arial" w:eastAsiaTheme="majorEastAsia" w:hAnsi="Arial" w:cstheme="majorBidi"/>
      <w:color w:val="5A007D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20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F2016"/>
    <w:rPr>
      <w:rFonts w:ascii="Arial" w:eastAsiaTheme="minorEastAsia" w:hAnsi="Arial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sid w:val="002F2016"/>
    <w:rPr>
      <w:rFonts w:ascii="Arial" w:hAnsi="Arial"/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2F2016"/>
    <w:rPr>
      <w:rFonts w:ascii="Arial" w:hAnsi="Arial"/>
      <w:i/>
      <w:iCs/>
    </w:rPr>
  </w:style>
  <w:style w:type="paragraph" w:styleId="Header">
    <w:name w:val="header"/>
    <w:basedOn w:val="Normal"/>
    <w:link w:val="HeaderChar"/>
    <w:uiPriority w:val="99"/>
    <w:unhideWhenUsed/>
    <w:rsid w:val="002F2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016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2F2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2016"/>
    <w:rPr>
      <w:rFonts w:ascii="Arial" w:hAnsi="Arial"/>
    </w:rPr>
  </w:style>
  <w:style w:type="paragraph" w:styleId="ListParagraph">
    <w:name w:val="List Paragraph"/>
    <w:basedOn w:val="Normal"/>
    <w:uiPriority w:val="34"/>
    <w:qFormat/>
    <w:rsid w:val="002F2016"/>
    <w:pPr>
      <w:ind w:left="720"/>
      <w:contextualSpacing/>
    </w:pPr>
  </w:style>
  <w:style w:type="table" w:styleId="TableGrid">
    <w:name w:val="Table Grid"/>
    <w:basedOn w:val="TableNormal"/>
    <w:uiPriority w:val="39"/>
    <w:rsid w:val="00880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444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44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ron\Downloads\First%20Give%20Word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F020D7BD07041A99ECB0738E5219C" ma:contentTypeVersion="20" ma:contentTypeDescription="Create a new document." ma:contentTypeScope="" ma:versionID="44ad9b5df9069ad97c1ba67e17e9b9ce">
  <xsd:schema xmlns:xsd="http://www.w3.org/2001/XMLSchema" xmlns:xs="http://www.w3.org/2001/XMLSchema" xmlns:p="http://schemas.microsoft.com/office/2006/metadata/properties" xmlns:ns2="c5b88a89-7724-4260-bf2f-092021e9d459" xmlns:ns3="cd53d762-1ef6-4e3a-a9c9-034b0df5b3d4" targetNamespace="http://schemas.microsoft.com/office/2006/metadata/properties" ma:root="true" ma:fieldsID="11ad327fffd0f5e13c9d95aee19cf40f" ns2:_="" ns3:_="">
    <xsd:import namespace="c5b88a89-7724-4260-bf2f-092021e9d459"/>
    <xsd:import namespace="cd53d762-1ef6-4e3a-a9c9-034b0df5b3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DisplayOnFHub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b88a89-7724-4260-bf2f-092021e9d4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038e487-d88c-4823-893f-4c2e20c44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53d762-1ef6-4e3a-a9c9-034b0df5b3d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DisplayOnFHub" ma:index="21" nillable="true" ma:displayName="DisplayOnFHub" ma:default="No" ma:description="Does this folder appear on the Facilitator Hub" ma:format="Dropdown" ma:internalName="DisplayOnFHub">
      <xsd:simpleType>
        <xsd:restriction base="dms:Choice">
          <xsd:enumeration value="Yes"/>
          <xsd:enumeration value="No"/>
        </xsd:restriction>
      </xsd:simpleType>
    </xsd:element>
    <xsd:element name="TaxCatchAll" ma:index="24" nillable="true" ma:displayName="Taxonomy Catch All Column" ma:hidden="true" ma:list="{0d3ab53b-af9c-415f-b7fe-a831bb15c725}" ma:internalName="TaxCatchAll" ma:showField="CatchAllData" ma:web="cd53d762-1ef6-4e3a-a9c9-034b0df5b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splayOnFHub xmlns="cd53d762-1ef6-4e3a-a9c9-034b0df5b3d4">No</DisplayOnFHub>
    <lcf76f155ced4ddcb4097134ff3c332f xmlns="c5b88a89-7724-4260-bf2f-092021e9d459">
      <Terms xmlns="http://schemas.microsoft.com/office/infopath/2007/PartnerControls"/>
    </lcf76f155ced4ddcb4097134ff3c332f>
    <TaxCatchAll xmlns="cd53d762-1ef6-4e3a-a9c9-034b0df5b3d4" xsi:nil="true"/>
    <_Flow_SignoffStatus xmlns="c5b88a89-7724-4260-bf2f-092021e9d45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FC800A1-AD38-4D51-B2A8-65B66D48E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b88a89-7724-4260-bf2f-092021e9d459"/>
    <ds:schemaRef ds:uri="cd53d762-1ef6-4e3a-a9c9-034b0df5b3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D268FB-2DD8-41AB-9CB8-AA4024E7CB60}">
  <ds:schemaRefs>
    <ds:schemaRef ds:uri="http://schemas.microsoft.com/office/2006/metadata/properties"/>
    <ds:schemaRef ds:uri="http://schemas.microsoft.com/office/infopath/2007/PartnerControls"/>
    <ds:schemaRef ds:uri="cd53d762-1ef6-4e3a-a9c9-034b0df5b3d4"/>
    <ds:schemaRef ds:uri="c5b88a89-7724-4260-bf2f-092021e9d459"/>
  </ds:schemaRefs>
</ds:datastoreItem>
</file>

<file path=customXml/itemProps3.xml><?xml version="1.0" encoding="utf-8"?>
<ds:datastoreItem xmlns:ds="http://schemas.openxmlformats.org/officeDocument/2006/customXml" ds:itemID="{0635D94C-CA9A-40F3-889F-72C2F3B9DA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First Give Word Template</Template>
  <TotalTime>34</TotalTime>
  <Pages>1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Isaac Jones</dc:creator>
  <cp:keywords/>
  <dc:description/>
  <cp:lastModifiedBy>Michael Anderson</cp:lastModifiedBy>
  <cp:revision>9</cp:revision>
  <dcterms:created xsi:type="dcterms:W3CDTF">2026-08-28T11:10:00Z</dcterms:created>
  <dcterms:modified xsi:type="dcterms:W3CDTF">2026-09-03T11:22:00Z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0x0101002DAF020D7BD07041A99ECB0738E5219C</vt:lpwstr>
  </property>
  <property fmtid="{D5CDD505-2E9C-101B-9397-08002B2CF9AE}" pid="3" name="MediaServiceImageTags">
    <vt:lpwstr/>
  </property>
</Properties>
</file>